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01C" w:rsidRDefault="00DB1225">
      <w:pPr>
        <w:pStyle w:val="Heading4"/>
        <w:rPr>
          <w:noProof/>
          <w:sz w:val="28"/>
          <w:szCs w:val="20"/>
        </w:rPr>
      </w:pPr>
      <w:r>
        <w:rPr>
          <w:noProof/>
          <w:sz w:val="28"/>
          <w:szCs w:val="20"/>
        </w:rPr>
        <w:t>10</w:t>
      </w:r>
      <w:r w:rsidR="00302E9B" w:rsidRPr="00302E9B">
        <w:rPr>
          <w:noProof/>
          <w:sz w:val="28"/>
          <w:szCs w:val="20"/>
          <w:vertAlign w:val="superscript"/>
        </w:rPr>
        <w:t>th</w:t>
      </w:r>
      <w:r w:rsidR="00302E9B">
        <w:rPr>
          <w:noProof/>
          <w:sz w:val="28"/>
          <w:szCs w:val="20"/>
        </w:rPr>
        <w:t xml:space="preserve"> </w:t>
      </w:r>
      <w:r w:rsidR="0046701C">
        <w:rPr>
          <w:noProof/>
          <w:sz w:val="28"/>
          <w:szCs w:val="20"/>
        </w:rPr>
        <w:t xml:space="preserve">INTERNATIONAL </w:t>
      </w:r>
      <w:r w:rsidR="00302E9B">
        <w:rPr>
          <w:noProof/>
          <w:sz w:val="28"/>
          <w:szCs w:val="20"/>
        </w:rPr>
        <w:t>ALUMINIUM SYMPOSIUM</w:t>
      </w:r>
      <w:r w:rsidR="009F77E6" w:rsidRPr="009F77E6">
        <w:rPr>
          <w:noProof/>
          <w:sz w:val="28"/>
          <w:szCs w:val="20"/>
        </w:rPr>
        <w:t xml:space="preserve"> </w:t>
      </w:r>
    </w:p>
    <w:p w:rsidR="001E201B" w:rsidRPr="009F77E6" w:rsidRDefault="00A24FEC">
      <w:pPr>
        <w:pStyle w:val="Heading4"/>
        <w:rPr>
          <w:sz w:val="20"/>
          <w:szCs w:val="20"/>
        </w:rPr>
      </w:pPr>
      <w:r>
        <w:rPr>
          <w:noProof/>
          <w:sz w:val="28"/>
          <w:szCs w:val="20"/>
        </w:rPr>
        <w:t xml:space="preserve">FORMATTING AND </w:t>
      </w:r>
      <w:r w:rsidR="009F77E6" w:rsidRPr="009F77E6">
        <w:rPr>
          <w:noProof/>
          <w:sz w:val="28"/>
          <w:szCs w:val="20"/>
        </w:rPr>
        <w:t>WORD TEMPLATE</w:t>
      </w:r>
    </w:p>
    <w:p w:rsidR="001E201B" w:rsidRPr="009F77E6" w:rsidRDefault="001E201B" w:rsidP="005F36FA">
      <w:pPr>
        <w:jc w:val="center"/>
        <w:rPr>
          <w:sz w:val="20"/>
          <w:szCs w:val="20"/>
        </w:rPr>
      </w:pPr>
    </w:p>
    <w:p w:rsidR="001E201B" w:rsidRPr="009F77E6" w:rsidRDefault="005E5C52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9F77E6">
        <w:rPr>
          <w:sz w:val="20"/>
          <w:szCs w:val="20"/>
          <w:vertAlign w:val="superscript"/>
        </w:rPr>
        <w:t>1</w:t>
      </w:r>
      <w:r w:rsidR="009F77E6" w:rsidRPr="009F77E6">
        <w:rPr>
          <w:sz w:val="20"/>
          <w:szCs w:val="20"/>
        </w:rPr>
        <w:t xml:space="preserve">, </w:t>
      </w:r>
      <w:bookmarkStart w:id="0" w:name="_GoBack"/>
      <w:bookmarkEnd w:id="0"/>
      <w:r w:rsidR="0046701C">
        <w:rPr>
          <w:sz w:val="20"/>
          <w:szCs w:val="20"/>
        </w:rPr>
        <w:t>Erol Metin</w:t>
      </w:r>
      <w:r>
        <w:rPr>
          <w:sz w:val="20"/>
          <w:szCs w:val="20"/>
        </w:rPr>
        <w:t>²</w:t>
      </w:r>
    </w:p>
    <w:p w:rsidR="00BD384A" w:rsidRPr="009F77E6" w:rsidRDefault="00BD384A">
      <w:pPr>
        <w:pStyle w:val="TMSAuthorsAffiliations"/>
        <w:rPr>
          <w:sz w:val="20"/>
          <w:szCs w:val="20"/>
        </w:rPr>
      </w:pPr>
    </w:p>
    <w:p w:rsidR="001E201B" w:rsidRPr="009F77E6" w:rsidRDefault="00BD384A" w:rsidP="00BD384A">
      <w:pPr>
        <w:jc w:val="center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1</w:t>
      </w:r>
      <w:r w:rsidR="0046701C">
        <w:rPr>
          <w:color w:val="000000"/>
          <w:sz w:val="20"/>
          <w:szCs w:val="20"/>
        </w:rPr>
        <w:t>METEM U</w:t>
      </w:r>
      <w:r w:rsidR="005E5C52">
        <w:rPr>
          <w:color w:val="000000"/>
          <w:sz w:val="20"/>
          <w:szCs w:val="20"/>
        </w:rPr>
        <w:t>CTEA Chamber of M</w:t>
      </w:r>
      <w:r w:rsidRPr="009F77E6">
        <w:rPr>
          <w:color w:val="000000"/>
          <w:sz w:val="20"/>
          <w:szCs w:val="20"/>
        </w:rPr>
        <w:t xml:space="preserve">etallurgical </w:t>
      </w:r>
      <w:r w:rsidR="005E5C52">
        <w:rPr>
          <w:color w:val="000000"/>
          <w:sz w:val="20"/>
          <w:szCs w:val="20"/>
        </w:rPr>
        <w:t xml:space="preserve">and Materials </w:t>
      </w:r>
      <w:r w:rsidRPr="009F77E6">
        <w:rPr>
          <w:color w:val="000000"/>
          <w:sz w:val="20"/>
          <w:szCs w:val="20"/>
        </w:rPr>
        <w:t>Engineer</w:t>
      </w:r>
      <w:r w:rsidR="005E5C52">
        <w:rPr>
          <w:color w:val="000000"/>
          <w:sz w:val="20"/>
          <w:szCs w:val="20"/>
        </w:rPr>
        <w:t>s</w:t>
      </w:r>
      <w:r w:rsidR="0046701C">
        <w:rPr>
          <w:color w:val="000000"/>
          <w:sz w:val="20"/>
          <w:szCs w:val="20"/>
        </w:rPr>
        <w:t xml:space="preserve"> Training Center</w:t>
      </w:r>
      <w:r w:rsidRPr="009F77E6">
        <w:rPr>
          <w:color w:val="000000"/>
          <w:sz w:val="20"/>
          <w:szCs w:val="20"/>
        </w:rPr>
        <w:t>, T</w:t>
      </w:r>
      <w:r w:rsidR="005E5C52">
        <w:rPr>
          <w:color w:val="000000"/>
          <w:sz w:val="20"/>
          <w:szCs w:val="20"/>
        </w:rPr>
        <w:t>ürkiye</w:t>
      </w:r>
    </w:p>
    <w:p w:rsidR="001E201B" w:rsidRDefault="00BD384A">
      <w:pPr>
        <w:pStyle w:val="TMSAuthorsAffiliations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2</w:t>
      </w:r>
      <w:r w:rsidR="0046701C">
        <w:rPr>
          <w:color w:val="000000"/>
          <w:sz w:val="20"/>
          <w:szCs w:val="20"/>
        </w:rPr>
        <w:t>TALSAD Turkish Aluminium Industrialists Association</w:t>
      </w:r>
      <w:r w:rsidR="005E5C52">
        <w:rPr>
          <w:color w:val="000000"/>
          <w:sz w:val="20"/>
          <w:szCs w:val="20"/>
        </w:rPr>
        <w:t>,</w:t>
      </w:r>
      <w:r w:rsidR="005F36FA">
        <w:rPr>
          <w:color w:val="000000"/>
          <w:sz w:val="20"/>
          <w:szCs w:val="20"/>
        </w:rPr>
        <w:t xml:space="preserve"> </w:t>
      </w:r>
      <w:r w:rsidR="009F77E6" w:rsidRPr="009F77E6">
        <w:rPr>
          <w:color w:val="000000"/>
          <w:sz w:val="20"/>
          <w:szCs w:val="20"/>
        </w:rPr>
        <w:t>T</w:t>
      </w:r>
      <w:r w:rsidR="005E5C52">
        <w:rPr>
          <w:color w:val="000000"/>
          <w:sz w:val="20"/>
          <w:szCs w:val="20"/>
        </w:rPr>
        <w:t>ürkiye</w:t>
      </w:r>
    </w:p>
    <w:p w:rsidR="008311FD" w:rsidRPr="009F77E6" w:rsidRDefault="008311FD">
      <w:pPr>
        <w:pStyle w:val="TMSAuthorsAffiliations"/>
        <w:rPr>
          <w:sz w:val="20"/>
          <w:szCs w:val="20"/>
        </w:rPr>
      </w:pPr>
    </w:p>
    <w:p w:rsidR="001F55D6" w:rsidRDefault="008311FD" w:rsidP="001F55D6">
      <w:pPr>
        <w:pStyle w:val="TMSAuthorsAffiliations"/>
        <w:rPr>
          <w:sz w:val="20"/>
          <w:szCs w:val="20"/>
        </w:rPr>
      </w:pPr>
      <w:r w:rsidRPr="009F77E6">
        <w:rPr>
          <w:sz w:val="20"/>
          <w:szCs w:val="20"/>
        </w:rPr>
        <w:t xml:space="preserve">Keywords: </w:t>
      </w:r>
      <w:r w:rsidR="0046701C">
        <w:rPr>
          <w:sz w:val="20"/>
          <w:szCs w:val="20"/>
        </w:rPr>
        <w:t xml:space="preserve">Aluminium, </w:t>
      </w:r>
      <w:r w:rsidR="00D47517">
        <w:rPr>
          <w:sz w:val="20"/>
          <w:szCs w:val="20"/>
        </w:rPr>
        <w:t>Iron, Steel, Refractory</w:t>
      </w:r>
      <w:r w:rsidR="009F77E6" w:rsidRPr="009F77E6">
        <w:rPr>
          <w:sz w:val="20"/>
          <w:szCs w:val="20"/>
        </w:rPr>
        <w:t xml:space="preserve">, Metals, </w:t>
      </w:r>
      <w:r w:rsidR="00D47517">
        <w:rPr>
          <w:sz w:val="20"/>
          <w:szCs w:val="20"/>
        </w:rPr>
        <w:t>Energy</w:t>
      </w:r>
    </w:p>
    <w:p w:rsidR="001F55D6" w:rsidRDefault="001F55D6" w:rsidP="001F55D6">
      <w:pPr>
        <w:pStyle w:val="TMSAuthorsAffiliations"/>
        <w:rPr>
          <w:sz w:val="20"/>
          <w:szCs w:val="20"/>
        </w:rPr>
      </w:pPr>
    </w:p>
    <w:p w:rsidR="001F55D6" w:rsidRPr="009F77E6" w:rsidRDefault="001F55D6" w:rsidP="001F55D6">
      <w:pPr>
        <w:pStyle w:val="TMSAuthorsAffiliations"/>
        <w:rPr>
          <w:sz w:val="20"/>
          <w:szCs w:val="20"/>
        </w:rPr>
        <w:sectPr w:rsidR="001F55D6" w:rsidRPr="009F77E6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:rsidR="001E201B" w:rsidRPr="009F77E6" w:rsidRDefault="001E201B" w:rsidP="00C46C5B">
      <w:pPr>
        <w:pStyle w:val="Heading1"/>
        <w:jc w:val="both"/>
        <w:rPr>
          <w:sz w:val="20"/>
          <w:szCs w:val="20"/>
        </w:rPr>
      </w:pPr>
      <w:r w:rsidRPr="009F77E6">
        <w:rPr>
          <w:sz w:val="20"/>
          <w:szCs w:val="20"/>
        </w:rPr>
        <w:lastRenderedPageBreak/>
        <w:t>Abstract</w:t>
      </w:r>
    </w:p>
    <w:p w:rsidR="00270D5A" w:rsidRPr="009F77E6" w:rsidRDefault="00270D5A" w:rsidP="00270D5A">
      <w:pPr>
        <w:rPr>
          <w:sz w:val="20"/>
          <w:szCs w:val="20"/>
        </w:rPr>
      </w:pPr>
    </w:p>
    <w:p w:rsidR="001E201B" w:rsidRPr="009F77E6" w:rsidRDefault="001B0A9A">
      <w:pPr>
        <w:pStyle w:val="TMSParagraphStyle"/>
        <w:rPr>
          <w:sz w:val="20"/>
        </w:rPr>
      </w:pPr>
      <w:r>
        <w:rPr>
          <w:noProof/>
          <w:sz w:val="20"/>
        </w:rPr>
        <w:t>The manuscript body should contain abstract, introduction, experimental studies, results and conclusion parts after the set of title, author name(s), affiliation(s) and keyword</w:t>
      </w:r>
      <w:r w:rsidR="001365E6">
        <w:rPr>
          <w:noProof/>
          <w:sz w:val="20"/>
        </w:rPr>
        <w:t>s</w:t>
      </w:r>
      <w:r w:rsidR="00BD384A" w:rsidRPr="009F77E6">
        <w:rPr>
          <w:noProof/>
          <w:sz w:val="20"/>
        </w:rPr>
        <w:t>.</w:t>
      </w:r>
      <w:r>
        <w:rPr>
          <w:noProof/>
          <w:sz w:val="20"/>
        </w:rPr>
        <w:t xml:space="preserve"> Further parts (and subheadings) are under the initiative of author(s) in accordance with the content integrity.</w:t>
      </w:r>
      <w:r w:rsidR="00C46C5B">
        <w:rPr>
          <w:noProof/>
          <w:sz w:val="20"/>
        </w:rPr>
        <w:t xml:space="preserve"> The manuscript is in two column formatting after the keyword line.</w:t>
      </w:r>
    </w:p>
    <w:p w:rsidR="00270D5A" w:rsidRPr="009F77E6" w:rsidRDefault="00270D5A">
      <w:pPr>
        <w:pStyle w:val="TMSParagraphStyle"/>
        <w:rPr>
          <w:sz w:val="20"/>
        </w:rPr>
      </w:pPr>
    </w:p>
    <w:p w:rsidR="001E201B" w:rsidRPr="009F77E6" w:rsidRDefault="00C46C5B" w:rsidP="00C46C5B">
      <w:pPr>
        <w:pStyle w:val="Heading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1E201B" w:rsidRPr="009F77E6">
        <w:rPr>
          <w:sz w:val="20"/>
          <w:szCs w:val="20"/>
        </w:rPr>
        <w:t>Introduction</w:t>
      </w:r>
    </w:p>
    <w:p w:rsidR="00270D5A" w:rsidRPr="009F77E6" w:rsidRDefault="00270D5A" w:rsidP="00270D5A">
      <w:pPr>
        <w:rPr>
          <w:sz w:val="20"/>
          <w:szCs w:val="20"/>
        </w:rPr>
      </w:pPr>
    </w:p>
    <w:p w:rsidR="00775EB8" w:rsidRDefault="00775EB8" w:rsidP="00775EB8">
      <w:pPr>
        <w:rPr>
          <w:sz w:val="20"/>
          <w:szCs w:val="20"/>
        </w:rPr>
      </w:pPr>
      <w:r w:rsidRPr="00775EB8">
        <w:rPr>
          <w:sz w:val="20"/>
          <w:szCs w:val="20"/>
        </w:rPr>
        <w:t xml:space="preserve">The top of the first page of your paper </w:t>
      </w:r>
      <w:r>
        <w:rPr>
          <w:sz w:val="20"/>
          <w:szCs w:val="20"/>
        </w:rPr>
        <w:t xml:space="preserve">begins with the </w:t>
      </w:r>
      <w:r w:rsidRPr="00775EB8">
        <w:rPr>
          <w:sz w:val="20"/>
          <w:szCs w:val="20"/>
        </w:rPr>
        <w:t>title of your paper</w:t>
      </w:r>
      <w:r>
        <w:rPr>
          <w:sz w:val="20"/>
          <w:szCs w:val="20"/>
        </w:rPr>
        <w:t xml:space="preserve">. The title must be </w:t>
      </w:r>
      <w:r w:rsidRPr="00775EB8">
        <w:rPr>
          <w:sz w:val="20"/>
          <w:szCs w:val="20"/>
        </w:rPr>
        <w:t>1</w:t>
      </w:r>
      <w:r>
        <w:rPr>
          <w:sz w:val="20"/>
          <w:szCs w:val="20"/>
        </w:rPr>
        <w:t>4 p</w:t>
      </w:r>
      <w:r w:rsidR="009F06C3">
        <w:rPr>
          <w:sz w:val="20"/>
          <w:szCs w:val="20"/>
        </w:rPr>
        <w:t>t., bold, centered</w:t>
      </w:r>
      <w:r w:rsidRPr="00775EB8">
        <w:rPr>
          <w:sz w:val="20"/>
          <w:szCs w:val="20"/>
        </w:rPr>
        <w:t xml:space="preserve"> and in all caps</w:t>
      </w:r>
      <w:r w:rsidR="009F06C3">
        <w:rPr>
          <w:sz w:val="20"/>
          <w:szCs w:val="20"/>
        </w:rPr>
        <w:t xml:space="preserve">. It is just allowed to </w:t>
      </w:r>
      <w:r w:rsidRPr="00775EB8">
        <w:rPr>
          <w:sz w:val="20"/>
          <w:szCs w:val="20"/>
        </w:rPr>
        <w:t xml:space="preserve">use lower-case letters </w:t>
      </w:r>
      <w:r w:rsidR="009F06C3">
        <w:rPr>
          <w:sz w:val="20"/>
          <w:szCs w:val="20"/>
        </w:rPr>
        <w:t>for</w:t>
      </w:r>
      <w:r w:rsidRPr="00775EB8">
        <w:rPr>
          <w:sz w:val="20"/>
          <w:szCs w:val="20"/>
        </w:rPr>
        <w:t xml:space="preserve"> element abbreviations etc.</w:t>
      </w:r>
    </w:p>
    <w:p w:rsidR="00775EB8" w:rsidRDefault="00775EB8" w:rsidP="00775EB8">
      <w:pPr>
        <w:rPr>
          <w:sz w:val="20"/>
          <w:szCs w:val="20"/>
        </w:rPr>
      </w:pPr>
    </w:p>
    <w:p w:rsidR="00BD384A" w:rsidRDefault="009F06C3" w:rsidP="00C46C5B">
      <w:pPr>
        <w:rPr>
          <w:sz w:val="20"/>
          <w:szCs w:val="20"/>
        </w:rPr>
      </w:pPr>
      <w:r>
        <w:rPr>
          <w:sz w:val="20"/>
          <w:szCs w:val="20"/>
        </w:rPr>
        <w:t>Author name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="00775EB8" w:rsidRPr="00775EB8">
        <w:rPr>
          <w:sz w:val="20"/>
          <w:szCs w:val="20"/>
        </w:rPr>
        <w:t>affiliation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 and </w:t>
      </w:r>
      <w:r w:rsidR="00775EB8" w:rsidRPr="00775EB8">
        <w:rPr>
          <w:sz w:val="20"/>
          <w:szCs w:val="20"/>
        </w:rPr>
        <w:t>a list of keywords</w:t>
      </w:r>
      <w:r>
        <w:rPr>
          <w:sz w:val="20"/>
          <w:szCs w:val="20"/>
        </w:rPr>
        <w:t xml:space="preserve"> must be followed the title respectively</w:t>
      </w:r>
      <w:r w:rsidR="00C46C5B">
        <w:rPr>
          <w:sz w:val="20"/>
          <w:szCs w:val="20"/>
        </w:rPr>
        <w:t>, and they should be 10 pt. and centered</w:t>
      </w:r>
      <w:r>
        <w:rPr>
          <w:sz w:val="20"/>
          <w:szCs w:val="20"/>
        </w:rPr>
        <w:t xml:space="preserve">. If there is more than one author, the author names are on the same line. </w:t>
      </w:r>
      <w:r w:rsidR="001B0A9A">
        <w:rPr>
          <w:sz w:val="20"/>
          <w:szCs w:val="20"/>
        </w:rPr>
        <w:t>S</w:t>
      </w:r>
      <w:r w:rsidR="001B0A9A" w:rsidRPr="00775EB8">
        <w:rPr>
          <w:sz w:val="20"/>
          <w:szCs w:val="20"/>
        </w:rPr>
        <w:t>uperscript number</w:t>
      </w:r>
      <w:r w:rsidR="001B0A9A">
        <w:rPr>
          <w:sz w:val="20"/>
          <w:szCs w:val="20"/>
        </w:rPr>
        <w:t xml:space="preserve">s are used for the authors from different affiliations. </w:t>
      </w:r>
      <w:r w:rsidR="001B0A9A" w:rsidRPr="00775EB8">
        <w:rPr>
          <w:sz w:val="20"/>
          <w:szCs w:val="20"/>
        </w:rPr>
        <w:t>Each author affiliation should be put on a separate line</w:t>
      </w:r>
      <w:r w:rsidR="00A81BE9">
        <w:rPr>
          <w:sz w:val="20"/>
          <w:szCs w:val="20"/>
        </w:rPr>
        <w:t xml:space="preserve"> </w:t>
      </w:r>
      <w:r w:rsidR="001B0A9A" w:rsidRPr="00775EB8">
        <w:rPr>
          <w:sz w:val="20"/>
          <w:szCs w:val="20"/>
        </w:rPr>
        <w:t xml:space="preserve">with a superscript number at the beginning </w:t>
      </w:r>
      <w:r w:rsidR="001B0A9A">
        <w:rPr>
          <w:sz w:val="20"/>
          <w:szCs w:val="20"/>
        </w:rPr>
        <w:t xml:space="preserve">of the related affiliation. </w:t>
      </w:r>
      <w:r w:rsidR="00775EB8" w:rsidRPr="00775EB8">
        <w:rPr>
          <w:sz w:val="20"/>
          <w:szCs w:val="20"/>
        </w:rPr>
        <w:t xml:space="preserve">Please </w:t>
      </w:r>
      <w:r w:rsidR="00C46C5B">
        <w:rPr>
          <w:sz w:val="20"/>
          <w:szCs w:val="20"/>
        </w:rPr>
        <w:t xml:space="preserve">use </w:t>
      </w:r>
      <w:r w:rsidR="00775EB8" w:rsidRPr="00775EB8">
        <w:rPr>
          <w:sz w:val="20"/>
          <w:szCs w:val="20"/>
        </w:rPr>
        <w:t xml:space="preserve">at least three </w:t>
      </w:r>
      <w:r w:rsidR="00C46C5B">
        <w:rPr>
          <w:sz w:val="20"/>
          <w:szCs w:val="20"/>
        </w:rPr>
        <w:t>k</w:t>
      </w:r>
      <w:r w:rsidR="00775EB8" w:rsidRPr="00775EB8">
        <w:rPr>
          <w:sz w:val="20"/>
          <w:szCs w:val="20"/>
        </w:rPr>
        <w:t>eywords</w:t>
      </w:r>
      <w:r w:rsidR="00C46C5B">
        <w:rPr>
          <w:sz w:val="20"/>
          <w:szCs w:val="20"/>
        </w:rPr>
        <w:t>.</w:t>
      </w:r>
      <w:r w:rsidR="00A81BE9">
        <w:rPr>
          <w:sz w:val="20"/>
          <w:szCs w:val="20"/>
        </w:rPr>
        <w:t xml:space="preserve"> </w:t>
      </w:r>
      <w:r w:rsidR="00C46C5B">
        <w:rPr>
          <w:sz w:val="20"/>
          <w:szCs w:val="20"/>
        </w:rPr>
        <w:t>L</w:t>
      </w:r>
      <w:r w:rsidR="00775EB8" w:rsidRPr="00775EB8">
        <w:rPr>
          <w:sz w:val="20"/>
          <w:szCs w:val="20"/>
        </w:rPr>
        <w:t xml:space="preserve">eave a blank line </w:t>
      </w:r>
      <w:r w:rsidR="00C46C5B">
        <w:rPr>
          <w:sz w:val="20"/>
          <w:szCs w:val="20"/>
        </w:rPr>
        <w:t xml:space="preserve">between title, author name(s), affiliation(s) and keywords, and </w:t>
      </w:r>
      <w:r w:rsidR="00775EB8" w:rsidRPr="00775EB8">
        <w:rPr>
          <w:sz w:val="20"/>
          <w:szCs w:val="20"/>
        </w:rPr>
        <w:t>before beginning the rest of the paper</w:t>
      </w:r>
      <w:r w:rsidR="00BD384A" w:rsidRPr="009F77E6">
        <w:rPr>
          <w:sz w:val="20"/>
          <w:szCs w:val="20"/>
        </w:rPr>
        <w:t>.</w:t>
      </w:r>
    </w:p>
    <w:p w:rsidR="00C46C5B" w:rsidRDefault="00C46C5B" w:rsidP="00C46C5B">
      <w:pPr>
        <w:rPr>
          <w:sz w:val="20"/>
          <w:szCs w:val="20"/>
        </w:rPr>
      </w:pPr>
    </w:p>
    <w:p w:rsidR="00C46C5B" w:rsidRDefault="00755727" w:rsidP="00C46C5B">
      <w:pPr>
        <w:rPr>
          <w:sz w:val="20"/>
          <w:szCs w:val="20"/>
        </w:rPr>
      </w:pPr>
      <w:r>
        <w:rPr>
          <w:sz w:val="20"/>
          <w:szCs w:val="20"/>
        </w:rPr>
        <w:t>The typeface</w:t>
      </w:r>
      <w:r w:rsidR="00C46C5B">
        <w:rPr>
          <w:sz w:val="20"/>
          <w:szCs w:val="20"/>
        </w:rPr>
        <w:t xml:space="preserve"> of the manuscript</w:t>
      </w:r>
      <w:r w:rsidR="00A81BE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should be </w:t>
      </w:r>
      <w:r w:rsidR="001F55D6">
        <w:rPr>
          <w:sz w:val="20"/>
          <w:szCs w:val="20"/>
        </w:rPr>
        <w:t>Times New Roman</w:t>
      </w:r>
      <w:r>
        <w:rPr>
          <w:sz w:val="20"/>
          <w:szCs w:val="20"/>
        </w:rPr>
        <w:t xml:space="preserve">, </w:t>
      </w:r>
      <w:r w:rsidR="001F55D6">
        <w:rPr>
          <w:sz w:val="20"/>
          <w:szCs w:val="20"/>
        </w:rPr>
        <w:t>10 pt</w:t>
      </w:r>
      <w:r w:rsidR="00847F69">
        <w:rPr>
          <w:sz w:val="20"/>
          <w:szCs w:val="20"/>
        </w:rPr>
        <w:t>.</w:t>
      </w:r>
      <w:r>
        <w:rPr>
          <w:sz w:val="20"/>
          <w:szCs w:val="20"/>
        </w:rPr>
        <w:t xml:space="preserve"> and justified</w:t>
      </w:r>
      <w:r w:rsidR="001F55D6">
        <w:rPr>
          <w:sz w:val="20"/>
          <w:szCs w:val="20"/>
        </w:rPr>
        <w:t>. The manuscript must be written in English.</w:t>
      </w:r>
      <w:r w:rsidR="005E001D">
        <w:rPr>
          <w:sz w:val="20"/>
          <w:szCs w:val="20"/>
        </w:rPr>
        <w:t xml:space="preserve"> The manuscript has to consist of minimum </w:t>
      </w:r>
      <w:r w:rsidR="005E5C52">
        <w:rPr>
          <w:sz w:val="20"/>
          <w:szCs w:val="20"/>
        </w:rPr>
        <w:t>4</w:t>
      </w:r>
      <w:r w:rsidR="005E001D">
        <w:rPr>
          <w:sz w:val="20"/>
          <w:szCs w:val="20"/>
        </w:rPr>
        <w:t xml:space="preserve"> pages and maximum </w:t>
      </w:r>
      <w:r w:rsidR="005E5C52">
        <w:rPr>
          <w:sz w:val="20"/>
          <w:szCs w:val="20"/>
        </w:rPr>
        <w:t>8</w:t>
      </w:r>
      <w:r w:rsidR="005E001D">
        <w:rPr>
          <w:sz w:val="20"/>
          <w:szCs w:val="20"/>
        </w:rPr>
        <w:t xml:space="preserve"> pages.</w:t>
      </w:r>
    </w:p>
    <w:p w:rsidR="00C46C5B" w:rsidRDefault="00C46C5B" w:rsidP="00C46C5B">
      <w:pPr>
        <w:rPr>
          <w:sz w:val="20"/>
          <w:szCs w:val="20"/>
        </w:rPr>
      </w:pPr>
    </w:p>
    <w:p w:rsidR="00BD384A" w:rsidRPr="00961810" w:rsidRDefault="00C46C5B" w:rsidP="00C46C5B">
      <w:pPr>
        <w:pStyle w:val="Heading1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 xml:space="preserve">2. </w:t>
      </w:r>
      <w:r w:rsidR="00BD384A" w:rsidRPr="009F77E6">
        <w:rPr>
          <w:sz w:val="20"/>
          <w:szCs w:val="20"/>
        </w:rPr>
        <w:t xml:space="preserve">Experimental </w:t>
      </w:r>
      <w:r w:rsidR="00961810" w:rsidRPr="00A81BE9">
        <w:rPr>
          <w:sz w:val="20"/>
          <w:szCs w:val="20"/>
        </w:rPr>
        <w:t>Procedure</w:t>
      </w:r>
    </w:p>
    <w:p w:rsidR="00BD384A" w:rsidRPr="009F77E6" w:rsidRDefault="00BD384A" w:rsidP="00BD384A">
      <w:pPr>
        <w:rPr>
          <w:sz w:val="20"/>
          <w:szCs w:val="20"/>
        </w:rPr>
      </w:pPr>
    </w:p>
    <w:p w:rsidR="00755727" w:rsidRDefault="00755727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All equations </w:t>
      </w:r>
      <w:r w:rsidR="001D4017" w:rsidRPr="00A81BE9">
        <w:rPr>
          <w:bCs/>
          <w:sz w:val="20"/>
          <w:szCs w:val="20"/>
        </w:rPr>
        <w:t>and reactions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should be typed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flush left and numbered in parentheses </w:t>
      </w:r>
      <w:r w:rsidRPr="00755727">
        <w:rPr>
          <w:bCs/>
          <w:sz w:val="20"/>
          <w:szCs w:val="20"/>
        </w:rPr>
        <w:t>at the right-hand margin</w:t>
      </w:r>
      <w:r>
        <w:rPr>
          <w:bCs/>
          <w:sz w:val="20"/>
          <w:szCs w:val="20"/>
        </w:rPr>
        <w:t>. Equations</w:t>
      </w:r>
      <w:r w:rsidRPr="00755727">
        <w:rPr>
          <w:bCs/>
          <w:sz w:val="20"/>
          <w:szCs w:val="20"/>
        </w:rPr>
        <w:t xml:space="preserve"> separated from the text by one blank</w:t>
      </w:r>
      <w:r>
        <w:rPr>
          <w:bCs/>
          <w:sz w:val="20"/>
          <w:szCs w:val="20"/>
        </w:rPr>
        <w:t xml:space="preserve"> line of space above and below.</w:t>
      </w:r>
    </w:p>
    <w:p w:rsidR="00755727" w:rsidRDefault="00755727" w:rsidP="00BD384A">
      <w:pPr>
        <w:rPr>
          <w:bCs/>
          <w:sz w:val="20"/>
          <w:szCs w:val="20"/>
        </w:rPr>
      </w:pPr>
    </w:p>
    <w:p w:rsidR="00755727" w:rsidRDefault="00755727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Ca(CO)</w:t>
      </w:r>
      <w:r w:rsidRPr="00755727">
        <w:rPr>
          <w:bCs/>
          <w:sz w:val="20"/>
          <w:szCs w:val="20"/>
          <w:vertAlign w:val="subscript"/>
        </w:rPr>
        <w:t>3</w:t>
      </w:r>
      <w:r>
        <w:rPr>
          <w:bCs/>
          <w:sz w:val="20"/>
          <w:szCs w:val="20"/>
        </w:rPr>
        <w:t xml:space="preserve"> → CaO + CO</w:t>
      </w:r>
      <w:r w:rsidRPr="00755727"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                                                    (1)</w:t>
      </w:r>
    </w:p>
    <w:p w:rsidR="00755727" w:rsidRDefault="00755727" w:rsidP="00BD384A">
      <w:pPr>
        <w:rPr>
          <w:bCs/>
          <w:sz w:val="20"/>
          <w:szCs w:val="20"/>
        </w:rPr>
      </w:pPr>
    </w:p>
    <w:p w:rsidR="00D74AFF" w:rsidRDefault="00D13D4E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First-level subheadings are flush left</w:t>
      </w:r>
      <w:r w:rsidR="00D74AFF">
        <w:rPr>
          <w:bCs/>
          <w:sz w:val="20"/>
          <w:szCs w:val="20"/>
        </w:rPr>
        <w:t xml:space="preserve">, bold and numbered (without Abstract, References and </w:t>
      </w:r>
      <w:r w:rsidR="00D74AFF" w:rsidRPr="00D74AFF">
        <w:rPr>
          <w:bCs/>
          <w:sz w:val="20"/>
          <w:szCs w:val="20"/>
        </w:rPr>
        <w:t>Acknowledgment</w:t>
      </w:r>
      <w:r w:rsidR="00D74AFF">
        <w:rPr>
          <w:bCs/>
          <w:sz w:val="20"/>
          <w:szCs w:val="20"/>
        </w:rPr>
        <w:t xml:space="preserve"> - if desired) and </w:t>
      </w:r>
      <w:r w:rsidR="00D74AFF" w:rsidRPr="00D74AFF">
        <w:rPr>
          <w:bCs/>
          <w:sz w:val="20"/>
          <w:szCs w:val="20"/>
        </w:rPr>
        <w:t>first letter of each word capitalized</w:t>
      </w:r>
      <w:r w:rsidR="00D74AFF">
        <w:rPr>
          <w:bCs/>
          <w:sz w:val="20"/>
          <w:szCs w:val="20"/>
        </w:rPr>
        <w:t>.</w:t>
      </w:r>
      <w:r w:rsidR="003A7BBA">
        <w:rPr>
          <w:bCs/>
          <w:sz w:val="20"/>
          <w:szCs w:val="20"/>
        </w:rPr>
        <w:t xml:space="preserve"> All </w:t>
      </w:r>
      <w:r w:rsidR="003A7BBA">
        <w:rPr>
          <w:bCs/>
          <w:sz w:val="20"/>
          <w:szCs w:val="20"/>
        </w:rPr>
        <w:lastRenderedPageBreak/>
        <w:t xml:space="preserve">headings should be </w:t>
      </w:r>
      <w:r w:rsidR="003A7BBA" w:rsidRPr="00755727">
        <w:rPr>
          <w:bCs/>
          <w:sz w:val="20"/>
          <w:szCs w:val="20"/>
        </w:rPr>
        <w:t>separated from the text by one blank</w:t>
      </w:r>
      <w:r w:rsidR="003A7BBA">
        <w:rPr>
          <w:bCs/>
          <w:sz w:val="20"/>
          <w:szCs w:val="20"/>
        </w:rPr>
        <w:t xml:space="preserve"> line of space above and below.</w:t>
      </w:r>
    </w:p>
    <w:p w:rsidR="00D74AFF" w:rsidRDefault="00D74AFF" w:rsidP="00BD384A">
      <w:pPr>
        <w:rPr>
          <w:bCs/>
          <w:sz w:val="20"/>
          <w:szCs w:val="20"/>
        </w:rPr>
      </w:pPr>
    </w:p>
    <w:p w:rsidR="003A7BBA" w:rsidRDefault="003A7BBA" w:rsidP="00BD384A">
      <w:pPr>
        <w:rPr>
          <w:bCs/>
          <w:sz w:val="20"/>
          <w:szCs w:val="20"/>
        </w:rPr>
      </w:pPr>
      <w:r w:rsidRPr="003A7BBA">
        <w:rPr>
          <w:b/>
          <w:bCs/>
          <w:sz w:val="20"/>
          <w:szCs w:val="20"/>
        </w:rPr>
        <w:t xml:space="preserve">2.1. </w:t>
      </w:r>
      <w:r w:rsidR="00A92A26">
        <w:rPr>
          <w:b/>
          <w:bCs/>
          <w:sz w:val="20"/>
          <w:szCs w:val="20"/>
        </w:rPr>
        <w:t>Second-level subheading</w:t>
      </w:r>
    </w:p>
    <w:p w:rsidR="003A7BBA" w:rsidRDefault="003A7BBA" w:rsidP="00BD384A">
      <w:pPr>
        <w:rPr>
          <w:bCs/>
          <w:sz w:val="20"/>
          <w:szCs w:val="20"/>
        </w:rPr>
      </w:pPr>
    </w:p>
    <w:p w:rsidR="003A7BBA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Second-level subheadings are flush left, bold, numbered (such as 1.2., 1.3.)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:rsidR="003A7BBA" w:rsidRDefault="003A7BBA" w:rsidP="00BD384A">
      <w:pPr>
        <w:rPr>
          <w:bCs/>
          <w:sz w:val="20"/>
          <w:szCs w:val="20"/>
        </w:rPr>
      </w:pPr>
    </w:p>
    <w:p w:rsidR="003A7BBA" w:rsidRPr="003A7BBA" w:rsidRDefault="00A92A26" w:rsidP="00BD384A">
      <w:pPr>
        <w:rPr>
          <w:bCs/>
          <w:sz w:val="20"/>
          <w:szCs w:val="20"/>
          <w:u w:val="single"/>
        </w:rPr>
      </w:pPr>
      <w:r>
        <w:rPr>
          <w:bCs/>
          <w:sz w:val="20"/>
          <w:szCs w:val="20"/>
          <w:u w:val="single"/>
        </w:rPr>
        <w:t>Third-level subheading</w:t>
      </w:r>
    </w:p>
    <w:p w:rsidR="003A7BBA" w:rsidRDefault="003A7BBA" w:rsidP="00BD384A">
      <w:pPr>
        <w:rPr>
          <w:bCs/>
          <w:sz w:val="20"/>
          <w:szCs w:val="20"/>
        </w:rPr>
      </w:pPr>
    </w:p>
    <w:p w:rsidR="00BB5ACD" w:rsidRPr="00247F78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Third-level subheadings are flush left, underlined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:rsidR="00BB5ACD" w:rsidRPr="009F77E6" w:rsidRDefault="00BB5ACD" w:rsidP="00BD384A">
      <w:pPr>
        <w:rPr>
          <w:sz w:val="20"/>
          <w:szCs w:val="20"/>
        </w:rPr>
      </w:pPr>
    </w:p>
    <w:p w:rsidR="00970632" w:rsidRPr="009F77E6" w:rsidRDefault="00C46C5B" w:rsidP="00C46C5B">
      <w:pPr>
        <w:pStyle w:val="Heading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970632" w:rsidRPr="009F77E6">
        <w:rPr>
          <w:sz w:val="20"/>
          <w:szCs w:val="20"/>
        </w:rPr>
        <w:t>Results</w:t>
      </w:r>
      <w:r w:rsidR="00A81BE9">
        <w:rPr>
          <w:sz w:val="20"/>
          <w:szCs w:val="20"/>
        </w:rPr>
        <w:t xml:space="preserve"> </w:t>
      </w:r>
      <w:r w:rsidR="004702F4" w:rsidRPr="00A81BE9">
        <w:rPr>
          <w:sz w:val="20"/>
          <w:szCs w:val="20"/>
        </w:rPr>
        <w:t>and Discussion</w:t>
      </w:r>
    </w:p>
    <w:p w:rsidR="00970632" w:rsidRPr="009F77E6" w:rsidRDefault="00970632" w:rsidP="00BD384A">
      <w:pPr>
        <w:rPr>
          <w:sz w:val="20"/>
          <w:szCs w:val="20"/>
        </w:rPr>
      </w:pPr>
    </w:p>
    <w:p w:rsidR="00247F78" w:rsidRPr="00A81BE9" w:rsidRDefault="0044600A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Tables and table titles should be prepared in the form given below.</w:t>
      </w:r>
      <w:r w:rsidR="00A81BE9">
        <w:rPr>
          <w:bCs/>
          <w:sz w:val="20"/>
          <w:szCs w:val="20"/>
        </w:rPr>
        <w:t xml:space="preserve"> </w:t>
      </w:r>
      <w:r w:rsidR="001D4017" w:rsidRPr="00A81BE9">
        <w:rPr>
          <w:bCs/>
          <w:sz w:val="20"/>
          <w:szCs w:val="20"/>
        </w:rPr>
        <w:t>A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10 pt. font size is </w:t>
      </w:r>
      <w:r w:rsidR="001D4017" w:rsidRPr="00A81BE9">
        <w:rPr>
          <w:bCs/>
          <w:sz w:val="20"/>
          <w:szCs w:val="20"/>
        </w:rPr>
        <w:t>preferred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in tables. </w:t>
      </w:r>
      <w:r w:rsidR="001D4017" w:rsidRPr="00A81BE9">
        <w:rPr>
          <w:bCs/>
          <w:sz w:val="20"/>
          <w:szCs w:val="20"/>
        </w:rPr>
        <w:t>However,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8 and 9 pt. </w:t>
      </w:r>
      <w:r w:rsidR="001D4017" w:rsidRPr="00A81BE9">
        <w:rPr>
          <w:bCs/>
          <w:sz w:val="20"/>
          <w:szCs w:val="20"/>
        </w:rPr>
        <w:t>font sizes</w:t>
      </w:r>
      <w:r w:rsidR="001D4017">
        <w:rPr>
          <w:bCs/>
          <w:sz w:val="20"/>
          <w:szCs w:val="20"/>
        </w:rPr>
        <w:t xml:space="preserve"> are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acceptable to fit the data in tables, if necessary.  </w:t>
      </w:r>
    </w:p>
    <w:p w:rsidR="00247F78" w:rsidRPr="009F77E6" w:rsidRDefault="00247F78" w:rsidP="00247F78">
      <w:pPr>
        <w:rPr>
          <w:bCs/>
          <w:sz w:val="20"/>
          <w:szCs w:val="20"/>
        </w:rPr>
      </w:pPr>
    </w:p>
    <w:p w:rsidR="00247F78" w:rsidRPr="009F77E6" w:rsidRDefault="00247F78" w:rsidP="00247F78">
      <w:pPr>
        <w:jc w:val="center"/>
        <w:rPr>
          <w:bCs/>
          <w:sz w:val="20"/>
          <w:szCs w:val="20"/>
        </w:rPr>
      </w:pPr>
      <w:r w:rsidRPr="008C1347">
        <w:rPr>
          <w:b/>
          <w:bCs/>
          <w:sz w:val="20"/>
          <w:szCs w:val="20"/>
          <w:lang w:val="tr-TR"/>
        </w:rPr>
        <w:t>Table 1.</w:t>
      </w:r>
      <w:r w:rsidRPr="009F77E6">
        <w:rPr>
          <w:bCs/>
          <w:sz w:val="20"/>
          <w:szCs w:val="20"/>
          <w:lang w:val="tr-TR"/>
        </w:rPr>
        <w:t xml:space="preserve"> Quantitative </w:t>
      </w:r>
      <w:r>
        <w:rPr>
          <w:bCs/>
          <w:sz w:val="20"/>
          <w:szCs w:val="20"/>
          <w:lang w:val="tr-TR"/>
        </w:rPr>
        <w:t>a</w:t>
      </w:r>
      <w:r w:rsidRPr="009F77E6">
        <w:rPr>
          <w:bCs/>
          <w:sz w:val="20"/>
          <w:szCs w:val="20"/>
          <w:lang w:val="tr-TR"/>
        </w:rPr>
        <w:t xml:space="preserve">nalysis </w:t>
      </w:r>
      <w:r>
        <w:rPr>
          <w:bCs/>
          <w:sz w:val="20"/>
          <w:szCs w:val="20"/>
          <w:lang w:val="tr-TR"/>
        </w:rPr>
        <w:t xml:space="preserve">result </w:t>
      </w:r>
      <w:r w:rsidRPr="009F77E6">
        <w:rPr>
          <w:bCs/>
          <w:sz w:val="20"/>
          <w:szCs w:val="20"/>
          <w:lang w:val="tr-TR"/>
        </w:rPr>
        <w:t xml:space="preserve">of </w:t>
      </w:r>
      <w:r>
        <w:rPr>
          <w:bCs/>
          <w:sz w:val="20"/>
          <w:szCs w:val="20"/>
          <w:lang w:val="tr-TR"/>
        </w:rPr>
        <w:t>sample.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79"/>
        <w:gridCol w:w="981"/>
        <w:gridCol w:w="976"/>
        <w:gridCol w:w="940"/>
      </w:tblGrid>
      <w:tr w:rsidR="00247F78" w:rsidRPr="009F77E6" w:rsidTr="00627CDA">
        <w:trPr>
          <w:jc w:val="center"/>
        </w:trPr>
        <w:tc>
          <w:tcPr>
            <w:tcW w:w="93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9F77E6" w:rsidTr="00627CDA">
        <w:trPr>
          <w:jc w:val="center"/>
        </w:trPr>
        <w:tc>
          <w:tcPr>
            <w:tcW w:w="93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1.02</w:t>
            </w:r>
          </w:p>
        </w:tc>
        <w:tc>
          <w:tcPr>
            <w:tcW w:w="979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7.54</w:t>
            </w:r>
          </w:p>
        </w:tc>
        <w:tc>
          <w:tcPr>
            <w:tcW w:w="981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3.45</w:t>
            </w:r>
          </w:p>
        </w:tc>
        <w:tc>
          <w:tcPr>
            <w:tcW w:w="97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0.36</w:t>
            </w:r>
          </w:p>
        </w:tc>
        <w:tc>
          <w:tcPr>
            <w:tcW w:w="940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0.32</w:t>
            </w:r>
          </w:p>
        </w:tc>
      </w:tr>
    </w:tbl>
    <w:p w:rsidR="00247F78" w:rsidRDefault="00247F78" w:rsidP="00970632">
      <w:pPr>
        <w:rPr>
          <w:sz w:val="20"/>
          <w:szCs w:val="20"/>
        </w:rPr>
      </w:pPr>
    </w:p>
    <w:p w:rsidR="00247F78" w:rsidRDefault="00BA3F9B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Figures and figure titles should be prepared in the form given below.</w:t>
      </w:r>
      <w:r w:rsidR="00847F69">
        <w:rPr>
          <w:bCs/>
          <w:sz w:val="20"/>
          <w:szCs w:val="20"/>
        </w:rPr>
        <w:t xml:space="preserve"> Figures should be in a readable quality.</w:t>
      </w:r>
    </w:p>
    <w:p w:rsidR="00247F78" w:rsidRDefault="00247F78" w:rsidP="00970632">
      <w:pPr>
        <w:rPr>
          <w:bCs/>
          <w:sz w:val="20"/>
          <w:szCs w:val="20"/>
        </w:rPr>
      </w:pPr>
    </w:p>
    <w:p w:rsidR="00247F78" w:rsidRDefault="00247F78" w:rsidP="00247F78">
      <w:pPr>
        <w:jc w:val="center"/>
        <w:rPr>
          <w:sz w:val="20"/>
          <w:szCs w:val="20"/>
        </w:rPr>
      </w:pPr>
      <w:r w:rsidRPr="008C1347">
        <w:rPr>
          <w:noProof/>
          <w:sz w:val="20"/>
          <w:szCs w:val="20"/>
          <w:lang w:val="tr-TR" w:eastAsia="tr-TR"/>
        </w:rPr>
        <w:drawing>
          <wp:inline distT="0" distB="0" distL="0" distR="0">
            <wp:extent cx="2876538" cy="2028825"/>
            <wp:effectExtent l="0" t="0" r="0" b="0"/>
            <wp:docPr id="3" name="Resim 1" descr="C:\Users\Ahmet\Desktop\Turan Dr. Tez\Dr. Makaleler\HTMP Makale\Figures\Figure 7, BET NaCl MgSO4.7H2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Resim" descr="C:\Users\Ahmet\Desktop\Turan Dr. Tez\Dr. Makaleler\HTMP Makale\Figures\Figure 7, BET NaCl MgSO4.7H2O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0" cy="204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78" w:rsidRDefault="00247F78" w:rsidP="00247F78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  <w:lang w:val="tr-TR"/>
        </w:rPr>
        <w:t>Figure 4</w:t>
      </w:r>
      <w:r w:rsidRPr="008C1347">
        <w:rPr>
          <w:b/>
          <w:bCs/>
          <w:sz w:val="20"/>
          <w:szCs w:val="20"/>
          <w:lang w:val="tr-TR"/>
        </w:rPr>
        <w:t>.</w:t>
      </w:r>
      <w:r w:rsidR="00A81BE9">
        <w:rPr>
          <w:b/>
          <w:bCs/>
          <w:sz w:val="20"/>
          <w:szCs w:val="20"/>
          <w:lang w:val="tr-TR"/>
        </w:rPr>
        <w:t xml:space="preserve"> </w:t>
      </w:r>
      <w:r>
        <w:rPr>
          <w:bCs/>
          <w:sz w:val="20"/>
          <w:szCs w:val="20"/>
          <w:lang w:val="tr-TR"/>
        </w:rPr>
        <w:t>Specific surface area results of samples.</w:t>
      </w:r>
    </w:p>
    <w:p w:rsidR="004A2055" w:rsidRPr="009F77E6" w:rsidRDefault="00C46C5B" w:rsidP="00C46C5B">
      <w:pPr>
        <w:pStyle w:val="Heading1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4A2055" w:rsidRPr="009F77E6">
        <w:rPr>
          <w:sz w:val="20"/>
          <w:szCs w:val="20"/>
        </w:rPr>
        <w:t>Conclusion</w:t>
      </w:r>
    </w:p>
    <w:p w:rsidR="004A2055" w:rsidRPr="009F77E6" w:rsidRDefault="004A2055" w:rsidP="004A2055">
      <w:pPr>
        <w:rPr>
          <w:sz w:val="20"/>
          <w:szCs w:val="20"/>
        </w:rPr>
      </w:pPr>
    </w:p>
    <w:p w:rsidR="004A2055" w:rsidRPr="009F77E6" w:rsidRDefault="00B178EE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Please do not add page numbers, because they are going to be added a</w:t>
      </w:r>
      <w:r w:rsidRPr="00B178EE">
        <w:rPr>
          <w:bCs/>
          <w:sz w:val="20"/>
          <w:szCs w:val="20"/>
        </w:rPr>
        <w:t xml:space="preserve">t the time of </w:t>
      </w:r>
      <w:r>
        <w:rPr>
          <w:bCs/>
          <w:sz w:val="20"/>
          <w:szCs w:val="20"/>
        </w:rPr>
        <w:t>publishing.</w:t>
      </w:r>
      <w:r w:rsidR="00A81BE9">
        <w:rPr>
          <w:bCs/>
          <w:sz w:val="20"/>
          <w:szCs w:val="20"/>
        </w:rPr>
        <w:t xml:space="preserve"> </w:t>
      </w:r>
      <w:r w:rsidR="00847F69" w:rsidRPr="00847F69">
        <w:rPr>
          <w:bCs/>
          <w:sz w:val="20"/>
          <w:szCs w:val="20"/>
        </w:rPr>
        <w:t>Color is acceptable</w:t>
      </w:r>
      <w:r w:rsidR="00847F69">
        <w:rPr>
          <w:bCs/>
          <w:sz w:val="20"/>
          <w:szCs w:val="20"/>
        </w:rPr>
        <w:t xml:space="preserve"> in the manuscript</w:t>
      </w:r>
      <w:r w:rsidR="00847F69" w:rsidRPr="00847F69">
        <w:rPr>
          <w:bCs/>
          <w:sz w:val="20"/>
          <w:szCs w:val="20"/>
        </w:rPr>
        <w:t xml:space="preserve">, but if the publication will be in a print volume, all material </w:t>
      </w:r>
      <w:r w:rsidR="00847F69">
        <w:rPr>
          <w:bCs/>
          <w:sz w:val="20"/>
          <w:szCs w:val="20"/>
        </w:rPr>
        <w:t xml:space="preserve">is going to publish in </w:t>
      </w:r>
      <w:r w:rsidR="00847F69" w:rsidRPr="00847F69">
        <w:rPr>
          <w:bCs/>
          <w:sz w:val="20"/>
          <w:szCs w:val="20"/>
        </w:rPr>
        <w:t>black and white</w:t>
      </w:r>
      <w:r w:rsidR="00AF6CFC">
        <w:rPr>
          <w:bCs/>
          <w:sz w:val="20"/>
          <w:szCs w:val="20"/>
        </w:rPr>
        <w:t>. Thus, it will be better to prefer black and white colors particularly in figures.</w:t>
      </w:r>
      <w:r w:rsidR="0073550A">
        <w:rPr>
          <w:bCs/>
          <w:sz w:val="20"/>
          <w:szCs w:val="20"/>
        </w:rPr>
        <w:t xml:space="preserve"> SI units must be used in the manuscript.</w:t>
      </w:r>
      <w:r w:rsidR="0065231E">
        <w:rPr>
          <w:bCs/>
          <w:sz w:val="20"/>
          <w:szCs w:val="20"/>
        </w:rPr>
        <w:t xml:space="preserve"> Page size is 215.9 mm x 279.4 mm. Top and bottom margins are 25 mm. Please use 20 mm margin both for left and right side.</w:t>
      </w:r>
    </w:p>
    <w:p w:rsidR="004A2055" w:rsidRPr="009F77E6" w:rsidRDefault="004A2055" w:rsidP="004A2055">
      <w:pPr>
        <w:rPr>
          <w:bCs/>
          <w:sz w:val="20"/>
          <w:szCs w:val="20"/>
        </w:rPr>
      </w:pPr>
    </w:p>
    <w:p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Acknowledgment</w:t>
      </w:r>
    </w:p>
    <w:p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9F77E6" w:rsidRDefault="00712355" w:rsidP="004A2055">
      <w:pPr>
        <w:rPr>
          <w:rFonts w:cs="Arial"/>
          <w:bCs/>
          <w:kern w:val="32"/>
          <w:sz w:val="20"/>
          <w:szCs w:val="20"/>
        </w:rPr>
      </w:pPr>
      <w:r>
        <w:rPr>
          <w:bCs/>
          <w:sz w:val="20"/>
          <w:szCs w:val="20"/>
        </w:rPr>
        <w:t>If it is desired, an acknowledgment part can be added to the manuscript.</w:t>
      </w:r>
      <w:r w:rsidR="002E6BCA">
        <w:rPr>
          <w:bCs/>
          <w:sz w:val="20"/>
          <w:szCs w:val="20"/>
        </w:rPr>
        <w:t xml:space="preserve"> References should be given in the references part with </w:t>
      </w:r>
      <w:r w:rsidR="00B046ED">
        <w:rPr>
          <w:bCs/>
          <w:sz w:val="20"/>
          <w:szCs w:val="20"/>
        </w:rPr>
        <w:t>the order where it is used in the text body.</w:t>
      </w:r>
      <w:r w:rsidR="002E6BCA">
        <w:rPr>
          <w:bCs/>
          <w:sz w:val="20"/>
          <w:szCs w:val="20"/>
        </w:rPr>
        <w:t xml:space="preserve"> Typing formats of </w:t>
      </w:r>
      <w:r w:rsidR="005E001D">
        <w:rPr>
          <w:bCs/>
          <w:sz w:val="20"/>
          <w:szCs w:val="20"/>
        </w:rPr>
        <w:t>references</w:t>
      </w:r>
      <w:r w:rsidR="002E6BCA">
        <w:rPr>
          <w:bCs/>
          <w:sz w:val="20"/>
          <w:szCs w:val="20"/>
        </w:rPr>
        <w:t xml:space="preserve"> are shared in the references section below. [1] </w:t>
      </w:r>
      <w:r w:rsidR="005E001D">
        <w:rPr>
          <w:bCs/>
          <w:sz w:val="20"/>
          <w:szCs w:val="20"/>
        </w:rPr>
        <w:t>corresponds</w:t>
      </w:r>
      <w:r w:rsidR="002E6BCA">
        <w:rPr>
          <w:bCs/>
          <w:sz w:val="20"/>
          <w:szCs w:val="20"/>
        </w:rPr>
        <w:t xml:space="preserve"> to journal articles, [2] for conferences proceedings and abstracts, [3] for books, [4] for chapters in the books, [5] for theses and [6] </w:t>
      </w:r>
      <w:r w:rsidR="0073550A">
        <w:rPr>
          <w:bCs/>
          <w:sz w:val="20"/>
          <w:szCs w:val="20"/>
        </w:rPr>
        <w:t xml:space="preserve">for </w:t>
      </w:r>
      <w:r w:rsidR="002E6BCA">
        <w:rPr>
          <w:bCs/>
          <w:sz w:val="20"/>
          <w:szCs w:val="20"/>
        </w:rPr>
        <w:t>websites. For different type of references, please use the closest format.</w:t>
      </w:r>
    </w:p>
    <w:p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References</w:t>
      </w:r>
    </w:p>
    <w:p w:rsidR="004A2055" w:rsidRPr="00136E51" w:rsidRDefault="004A2055" w:rsidP="00136E51">
      <w:pPr>
        <w:rPr>
          <w:rFonts w:cs="Arial"/>
          <w:bCs/>
          <w:kern w:val="32"/>
          <w:sz w:val="20"/>
          <w:szCs w:val="20"/>
        </w:rPr>
      </w:pPr>
    </w:p>
    <w:p w:rsidR="004A2055" w:rsidRDefault="002E6BCA" w:rsidP="00136E51">
      <w:pPr>
        <w:rPr>
          <w:bCs/>
          <w:sz w:val="20"/>
          <w:szCs w:val="20"/>
        </w:rPr>
      </w:pPr>
      <w:r w:rsidRPr="00136E51">
        <w:rPr>
          <w:bCs/>
          <w:sz w:val="20"/>
          <w:szCs w:val="20"/>
        </w:rPr>
        <w:t xml:space="preserve">[1] </w:t>
      </w:r>
      <w:r w:rsidR="00136E51" w:rsidRPr="00136E51">
        <w:rPr>
          <w:bCs/>
          <w:sz w:val="20"/>
          <w:szCs w:val="20"/>
        </w:rPr>
        <w:t>U. Demircan, B. Derin and O. Yücel, Materials Research Bulletin, 42 (2007) 312-318.</w:t>
      </w:r>
    </w:p>
    <w:p w:rsidR="004A2055" w:rsidRDefault="002E6BCA" w:rsidP="00136E51">
      <w:pPr>
        <w:rPr>
          <w:sz w:val="20"/>
          <w:szCs w:val="20"/>
        </w:rPr>
      </w:pPr>
      <w:r w:rsidRPr="00136E51">
        <w:rPr>
          <w:bCs/>
          <w:sz w:val="20"/>
          <w:szCs w:val="20"/>
        </w:rPr>
        <w:t xml:space="preserve">[2] </w:t>
      </w:r>
      <w:r w:rsidR="00136E51" w:rsidRPr="00136E51">
        <w:rPr>
          <w:bCs/>
          <w:sz w:val="20"/>
          <w:szCs w:val="20"/>
        </w:rPr>
        <w:t xml:space="preserve">A. </w:t>
      </w:r>
      <w:r w:rsidR="00136E51" w:rsidRPr="00136E51">
        <w:rPr>
          <w:sz w:val="20"/>
          <w:szCs w:val="20"/>
        </w:rPr>
        <w:t>Turan, F. C. Sahin, G. Goller and O. Yucel, Spark Plasma Sintering of TiB</w:t>
      </w:r>
      <w:r w:rsidR="00136E51" w:rsidRPr="00136E51">
        <w:rPr>
          <w:sz w:val="20"/>
          <w:szCs w:val="20"/>
          <w:vertAlign w:val="subscript"/>
        </w:rPr>
        <w:t>2</w:t>
      </w:r>
      <w:r w:rsidR="00136E51" w:rsidRPr="00136E51">
        <w:rPr>
          <w:sz w:val="20"/>
          <w:szCs w:val="20"/>
        </w:rPr>
        <w:t xml:space="preserve"> Ceramics, 13</w:t>
      </w:r>
      <w:r w:rsidR="00136E51" w:rsidRPr="00136E51">
        <w:rPr>
          <w:sz w:val="20"/>
          <w:szCs w:val="20"/>
          <w:vertAlign w:val="superscript"/>
        </w:rPr>
        <w:t>th</w:t>
      </w:r>
      <w:r w:rsidR="00136E51" w:rsidRPr="00136E51">
        <w:rPr>
          <w:sz w:val="20"/>
          <w:szCs w:val="20"/>
        </w:rPr>
        <w:t xml:space="preserve"> Conference of the European Ceramic Society (ECerS XIII), 23-27 June 2013, Limoges, France.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3</w:t>
      </w:r>
      <w:r>
        <w:rPr>
          <w:sz w:val="20"/>
          <w:szCs w:val="20"/>
        </w:rPr>
        <w:t>]</w:t>
      </w:r>
      <w:r w:rsidR="009C5962">
        <w:rPr>
          <w:sz w:val="20"/>
          <w:szCs w:val="20"/>
        </w:rPr>
        <w:t xml:space="preserve"> </w:t>
      </w:r>
      <w:r w:rsidR="005556CA">
        <w:rPr>
          <w:sz w:val="20"/>
          <w:szCs w:val="20"/>
        </w:rPr>
        <w:t xml:space="preserve">W. G. Davenport, M. King, M. Schlesinger and A. K. Biswas, Extractive Metallurgy of Copper, Pergamon, </w:t>
      </w:r>
      <w:r w:rsidR="00766F0B">
        <w:rPr>
          <w:sz w:val="20"/>
          <w:szCs w:val="20"/>
        </w:rPr>
        <w:t>2002, Oxford, United Kingdom.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4</w:t>
      </w:r>
      <w:r>
        <w:rPr>
          <w:sz w:val="20"/>
          <w:szCs w:val="20"/>
        </w:rPr>
        <w:t>]</w:t>
      </w:r>
      <w:r w:rsidR="009A68A2" w:rsidRPr="009A68A2">
        <w:rPr>
          <w:sz w:val="20"/>
          <w:szCs w:val="20"/>
        </w:rPr>
        <w:t xml:space="preserve"> D. Sherman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D. Brandon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Mechanical Properties and their Relation to Microstructure</w:t>
      </w:r>
      <w:r w:rsidR="009A68A2">
        <w:rPr>
          <w:sz w:val="20"/>
          <w:szCs w:val="20"/>
        </w:rPr>
        <w:t>, Ed. by R. Riedel,</w:t>
      </w:r>
      <w:r w:rsidR="009A68A2" w:rsidRPr="009A68A2">
        <w:rPr>
          <w:sz w:val="20"/>
          <w:szCs w:val="20"/>
        </w:rPr>
        <w:t xml:space="preserve"> Han</w:t>
      </w:r>
      <w:r w:rsidR="009A68A2">
        <w:rPr>
          <w:sz w:val="20"/>
          <w:szCs w:val="20"/>
        </w:rPr>
        <w:t>dbook of Ceramic Hard Materials,</w:t>
      </w:r>
      <w:r w:rsidR="009A68A2" w:rsidRPr="009A68A2">
        <w:rPr>
          <w:sz w:val="20"/>
          <w:szCs w:val="20"/>
        </w:rPr>
        <w:t xml:space="preserve"> Wiley-VCH,</w:t>
      </w:r>
      <w:r w:rsidR="009A68A2">
        <w:rPr>
          <w:sz w:val="20"/>
          <w:szCs w:val="20"/>
        </w:rPr>
        <w:t xml:space="preserve"> 2000,</w:t>
      </w:r>
      <w:r w:rsidR="009A68A2" w:rsidRPr="009A68A2">
        <w:rPr>
          <w:sz w:val="20"/>
          <w:szCs w:val="20"/>
        </w:rPr>
        <w:t xml:space="preserve"> W</w:t>
      </w:r>
      <w:r w:rsidR="009A68A2">
        <w:rPr>
          <w:sz w:val="20"/>
          <w:szCs w:val="20"/>
        </w:rPr>
        <w:t>einheim, Germany</w:t>
      </w:r>
      <w:r w:rsidR="009A68A2" w:rsidRPr="009A68A2">
        <w:rPr>
          <w:sz w:val="20"/>
          <w:szCs w:val="20"/>
        </w:rPr>
        <w:t>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5</w:t>
      </w:r>
      <w:r>
        <w:rPr>
          <w:sz w:val="20"/>
          <w:szCs w:val="20"/>
        </w:rPr>
        <w:t>]</w:t>
      </w:r>
      <w:r w:rsidR="009A68A2">
        <w:rPr>
          <w:sz w:val="20"/>
          <w:szCs w:val="20"/>
        </w:rPr>
        <w:t xml:space="preserve"> M. Buğdaycı, </w:t>
      </w:r>
      <w:r w:rsidR="00603C00">
        <w:rPr>
          <w:sz w:val="20"/>
          <w:szCs w:val="20"/>
        </w:rPr>
        <w:t>Krom Nikel İçeren Demirli Alaşımların Metalotermik Yöntemle Üretiminde Tufal Kullanımının Etkisi</w:t>
      </w:r>
      <w:r w:rsidR="009A68A2" w:rsidRPr="009A68A2">
        <w:rPr>
          <w:sz w:val="20"/>
          <w:szCs w:val="20"/>
        </w:rPr>
        <w:t xml:space="preserve">, </w:t>
      </w:r>
      <w:r w:rsidR="009A68A2">
        <w:rPr>
          <w:sz w:val="20"/>
          <w:szCs w:val="20"/>
        </w:rPr>
        <w:t xml:space="preserve">M.Sc. Thesis, </w:t>
      </w:r>
      <w:r w:rsidR="006E6B34">
        <w:rPr>
          <w:sz w:val="20"/>
          <w:szCs w:val="20"/>
        </w:rPr>
        <w:t xml:space="preserve">Istanbul Technical University, </w:t>
      </w:r>
      <w:r w:rsidR="009A68A2">
        <w:rPr>
          <w:sz w:val="20"/>
          <w:szCs w:val="20"/>
        </w:rPr>
        <w:t>2014</w:t>
      </w:r>
      <w:r w:rsidR="009A68A2" w:rsidRPr="009A68A2">
        <w:rPr>
          <w:sz w:val="20"/>
          <w:szCs w:val="20"/>
        </w:rPr>
        <w:t>, İstanbul, T</w:t>
      </w:r>
      <w:r w:rsidR="006E6B34">
        <w:rPr>
          <w:sz w:val="20"/>
          <w:szCs w:val="20"/>
        </w:rPr>
        <w:t>urkey</w:t>
      </w:r>
      <w:r w:rsidR="009A68A2" w:rsidRPr="009A68A2">
        <w:rPr>
          <w:sz w:val="20"/>
          <w:szCs w:val="20"/>
        </w:rPr>
        <w:t>.</w:t>
      </w:r>
    </w:p>
    <w:p w:rsidR="004A2055" w:rsidRPr="00136E51" w:rsidRDefault="00136E51" w:rsidP="00136E51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[6] &lt;http://www.metal-powder.net&gt;</w:t>
      </w:r>
      <w:r w:rsidR="009C596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Dated: </w:t>
      </w:r>
      <w:r w:rsidRPr="00136E51">
        <w:rPr>
          <w:bCs/>
          <w:sz w:val="20"/>
          <w:szCs w:val="20"/>
        </w:rPr>
        <w:t>1</w:t>
      </w:r>
      <w:r>
        <w:rPr>
          <w:bCs/>
          <w:sz w:val="20"/>
          <w:szCs w:val="20"/>
        </w:rPr>
        <w:t>1</w:t>
      </w:r>
      <w:r w:rsidRPr="00136E51">
        <w:rPr>
          <w:bCs/>
          <w:sz w:val="20"/>
          <w:szCs w:val="20"/>
        </w:rPr>
        <w:t>.1</w:t>
      </w:r>
      <w:r>
        <w:rPr>
          <w:bCs/>
          <w:sz w:val="20"/>
          <w:szCs w:val="20"/>
        </w:rPr>
        <w:t>2</w:t>
      </w:r>
      <w:r w:rsidRPr="00136E51">
        <w:rPr>
          <w:bCs/>
          <w:sz w:val="20"/>
          <w:szCs w:val="20"/>
        </w:rPr>
        <w:t>.201</w:t>
      </w:r>
      <w:r>
        <w:rPr>
          <w:bCs/>
          <w:sz w:val="20"/>
          <w:szCs w:val="20"/>
        </w:rPr>
        <w:t>5</w:t>
      </w:r>
      <w:r w:rsidRPr="00136E51">
        <w:rPr>
          <w:bCs/>
          <w:sz w:val="20"/>
          <w:szCs w:val="20"/>
        </w:rPr>
        <w:t>.</w:t>
      </w:r>
    </w:p>
    <w:sectPr w:rsidR="004A2055" w:rsidRPr="00136E51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1BA" w:rsidRDefault="00B131BA">
      <w:r>
        <w:separator/>
      </w:r>
    </w:p>
  </w:endnote>
  <w:endnote w:type="continuationSeparator" w:id="0">
    <w:p w:rsidR="00B131BA" w:rsidRDefault="00B1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CFEAB3-33EA-4F22-95B6-A7370278F4D4}"/>
    <w:embedBold r:id="rId2" w:fontKey="{E0634AEA-8CCC-47F8-9BE3-515A73C8ECA6}"/>
    <w:embedItalic r:id="rId3" w:fontKey="{E18F2C64-C759-4103-8614-DF9403BF83F8}"/>
    <w:embedBoldItalic r:id="rId4" w:fontKey="{DD8660C1-AA71-4B4C-A306-38BCAE29D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1BA" w:rsidRDefault="00B131BA">
      <w:r>
        <w:separator/>
      </w:r>
    </w:p>
  </w:footnote>
  <w:footnote w:type="continuationSeparator" w:id="0">
    <w:p w:rsidR="00B131BA" w:rsidRDefault="00B13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5ACD"/>
    <w:rsid w:val="00021AE3"/>
    <w:rsid w:val="00027877"/>
    <w:rsid w:val="00045FED"/>
    <w:rsid w:val="0008475A"/>
    <w:rsid w:val="000B776E"/>
    <w:rsid w:val="000F0A1A"/>
    <w:rsid w:val="001365E6"/>
    <w:rsid w:val="00136E51"/>
    <w:rsid w:val="00180C51"/>
    <w:rsid w:val="001B0A9A"/>
    <w:rsid w:val="001B3866"/>
    <w:rsid w:val="001C6098"/>
    <w:rsid w:val="001D4017"/>
    <w:rsid w:val="001E201B"/>
    <w:rsid w:val="001F0744"/>
    <w:rsid w:val="001F55D6"/>
    <w:rsid w:val="001F64A8"/>
    <w:rsid w:val="002473D3"/>
    <w:rsid w:val="00247F78"/>
    <w:rsid w:val="00257C2F"/>
    <w:rsid w:val="00270D5A"/>
    <w:rsid w:val="002E6BCA"/>
    <w:rsid w:val="002F5BFE"/>
    <w:rsid w:val="00302E9B"/>
    <w:rsid w:val="003A7BBA"/>
    <w:rsid w:val="0044600A"/>
    <w:rsid w:val="0046701C"/>
    <w:rsid w:val="004702F4"/>
    <w:rsid w:val="004A2055"/>
    <w:rsid w:val="004B219D"/>
    <w:rsid w:val="004B65A2"/>
    <w:rsid w:val="004D7EE3"/>
    <w:rsid w:val="004F3BE8"/>
    <w:rsid w:val="004F67BD"/>
    <w:rsid w:val="005256A1"/>
    <w:rsid w:val="00546EE6"/>
    <w:rsid w:val="005556CA"/>
    <w:rsid w:val="0058125C"/>
    <w:rsid w:val="005B2B00"/>
    <w:rsid w:val="005D75B5"/>
    <w:rsid w:val="005E001D"/>
    <w:rsid w:val="005E5C52"/>
    <w:rsid w:val="005F36FA"/>
    <w:rsid w:val="005F5B87"/>
    <w:rsid w:val="00603C00"/>
    <w:rsid w:val="00614B29"/>
    <w:rsid w:val="00630142"/>
    <w:rsid w:val="0065042A"/>
    <w:rsid w:val="0065231E"/>
    <w:rsid w:val="00655A9D"/>
    <w:rsid w:val="00690E6A"/>
    <w:rsid w:val="006A2202"/>
    <w:rsid w:val="006E6B34"/>
    <w:rsid w:val="00712355"/>
    <w:rsid w:val="00730301"/>
    <w:rsid w:val="0073550A"/>
    <w:rsid w:val="00755727"/>
    <w:rsid w:val="00766F0B"/>
    <w:rsid w:val="00775EB8"/>
    <w:rsid w:val="007C47D5"/>
    <w:rsid w:val="00807057"/>
    <w:rsid w:val="008311FD"/>
    <w:rsid w:val="0083398E"/>
    <w:rsid w:val="008411F6"/>
    <w:rsid w:val="00847F69"/>
    <w:rsid w:val="008A6B80"/>
    <w:rsid w:val="008B5C86"/>
    <w:rsid w:val="008C1347"/>
    <w:rsid w:val="00957D68"/>
    <w:rsid w:val="00961810"/>
    <w:rsid w:val="00970632"/>
    <w:rsid w:val="00982591"/>
    <w:rsid w:val="009A68A2"/>
    <w:rsid w:val="009C5962"/>
    <w:rsid w:val="009F06C3"/>
    <w:rsid w:val="009F7535"/>
    <w:rsid w:val="009F77E6"/>
    <w:rsid w:val="00A10FD3"/>
    <w:rsid w:val="00A24FEC"/>
    <w:rsid w:val="00A80722"/>
    <w:rsid w:val="00A81BE9"/>
    <w:rsid w:val="00A92A26"/>
    <w:rsid w:val="00AD6993"/>
    <w:rsid w:val="00AE0471"/>
    <w:rsid w:val="00AF6CFC"/>
    <w:rsid w:val="00B046ED"/>
    <w:rsid w:val="00B131BA"/>
    <w:rsid w:val="00B178EE"/>
    <w:rsid w:val="00B31569"/>
    <w:rsid w:val="00B35C6D"/>
    <w:rsid w:val="00BA3F9B"/>
    <w:rsid w:val="00BB574C"/>
    <w:rsid w:val="00BB5ACD"/>
    <w:rsid w:val="00BC3113"/>
    <w:rsid w:val="00BD384A"/>
    <w:rsid w:val="00C46C5B"/>
    <w:rsid w:val="00CB1424"/>
    <w:rsid w:val="00CE7403"/>
    <w:rsid w:val="00D13D4E"/>
    <w:rsid w:val="00D47517"/>
    <w:rsid w:val="00D74AFF"/>
    <w:rsid w:val="00DB1225"/>
    <w:rsid w:val="00DD1D3F"/>
    <w:rsid w:val="00E022D8"/>
    <w:rsid w:val="00E54FF7"/>
    <w:rsid w:val="00EA5D13"/>
    <w:rsid w:val="00EC6532"/>
    <w:rsid w:val="00F20231"/>
    <w:rsid w:val="00FC7F81"/>
    <w:rsid w:val="00FD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B0BD4"/>
  <w15:docId w15:val="{D276DD4E-DCCF-4828-8FDD-5238D2CFB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val="en-US" w:eastAsia="en-US"/>
    </w:rPr>
  </w:style>
  <w:style w:type="paragraph" w:styleId="Heading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Heading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Heading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DefaultParagraphFont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DefaultParagraphFont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DefaultParagraphFont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DefaultParagraphFont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5D75B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D75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D75B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75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6408399B7C542B369842D88A71AEA" ma:contentTypeVersion="12" ma:contentTypeDescription="Create a new document." ma:contentTypeScope="" ma:versionID="e4d56898e921e49f93c494ec41be7589">
  <xsd:schema xmlns:xsd="http://www.w3.org/2001/XMLSchema" xmlns:xs="http://www.w3.org/2001/XMLSchema" xmlns:p="http://schemas.microsoft.com/office/2006/metadata/properties" xmlns:ns2="68d4a5f4-3f3b-48d8-8832-3ed47d333d77" xmlns:ns3="9acd96a9-ac7c-41c4-a500-d88363934311" targetNamespace="http://schemas.microsoft.com/office/2006/metadata/properties" ma:root="true" ma:fieldsID="5d6a338fa720fa45bcb5ab74bf8c4a90" ns2:_="" ns3:_="">
    <xsd:import namespace="68d4a5f4-3f3b-48d8-8832-3ed47d333d77"/>
    <xsd:import namespace="9acd96a9-ac7c-41c4-a500-d88363934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4a5f4-3f3b-48d8-8832-3ed47d333d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96a9-ac7c-41c4-a500-d88363934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B56542-ED6D-49A9-8326-863B79EC4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4a5f4-3f3b-48d8-8832-3ed47d333d77"/>
    <ds:schemaRef ds:uri="9acd96a9-ac7c-41c4-a500-d88363934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58AF9E-1042-45E5-AB09-0CAFFC2D3E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F5C91A-4360-437A-B42B-C9BFDDB9D5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37</TotalTime>
  <Pages>2</Pages>
  <Words>718</Words>
  <Characters>4097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duygu saymen</cp:lastModifiedBy>
  <cp:revision>10</cp:revision>
  <dcterms:created xsi:type="dcterms:W3CDTF">2015-12-14T17:05:00Z</dcterms:created>
  <dcterms:modified xsi:type="dcterms:W3CDTF">2021-04-01T08:49:00Z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0x0101001416408399B7C542B369842D88A71AEA</vt:lpwstr>
  </property>
</Properties>
</file>